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9F6E90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5249DE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  <w:r w:rsidR="009F6E90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 w:rsidR="005249DE">
              <w:rPr>
                <w:rFonts w:ascii="Arial" w:hAnsi="Arial" w:cs="Arial" w:hint="cs"/>
                <w:sz w:val="20"/>
                <w:szCs w:val="20"/>
                <w:rtl/>
              </w:rPr>
              <w:t>אוק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, </w:t>
            </w:r>
            <w:r w:rsidR="005249DE">
              <w:rPr>
                <w:rFonts w:ascii="Arial" w:hAnsi="Arial" w:cs="Arial" w:hint="cs"/>
                <w:sz w:val="20"/>
                <w:szCs w:val="20"/>
                <w:rtl/>
              </w:rPr>
              <w:t xml:space="preserve">  </w:t>
            </w:r>
            <w:r w:rsidR="009F6E90">
              <w:rPr>
                <w:rFonts w:ascii="Arial" w:hAnsi="Arial" w:cs="Arial" w:hint="cs"/>
                <w:sz w:val="20"/>
                <w:szCs w:val="20"/>
                <w:rtl/>
              </w:rPr>
              <w:t>2020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4C59BC">
              <w:rPr>
                <w:rFonts w:ascii="Arial" w:hAnsi="Arial" w:cs="Arial" w:hint="cs"/>
                <w:b/>
                <w:sz w:val="22"/>
                <w:szCs w:val="22"/>
                <w:rtl/>
              </w:rPr>
              <w:t>04.10.2020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BF0BF2">
        <w:rPr>
          <w:rFonts w:ascii="Arial" w:hAnsi="Arial" w:cs="Arial"/>
          <w:b/>
          <w:sz w:val="28"/>
          <w:szCs w:val="28"/>
          <w:highlight w:val="black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</w:t>
      </w:r>
      <w:bookmarkStart w:id="0" w:name="_GoBack"/>
      <w:r w:rsidR="00E75D0F" w:rsidRPr="00BF0BF2">
        <w:rPr>
          <w:rFonts w:ascii="Arial" w:hAnsi="Arial" w:cs="Arial" w:hint="cs"/>
          <w:bCs/>
          <w:sz w:val="22"/>
          <w:szCs w:val="22"/>
          <w:u w:val="single"/>
          <w:rtl/>
        </w:rPr>
        <w:t>3(29)</w:t>
      </w:r>
      <w:bookmarkEnd w:id="0"/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E75D0F" w:rsidRPr="00E75D0F" w:rsidRDefault="00E75D0F" w:rsidP="003A17E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>רכש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 w:rsidRPr="000A092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רישיונות ל</w:t>
            </w:r>
            <w:r w:rsidR="002D60F3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הקמה </w:t>
            </w:r>
            <w:r w:rsidR="00354DAF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ו</w:t>
            </w:r>
            <w:r w:rsidR="001604DB" w:rsidRPr="000A092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ניהול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2D60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שרתים </w:t>
            </w:r>
            <w:r w:rsidR="00600BD1">
              <w:rPr>
                <w:rFonts w:ascii="Arial" w:hAnsi="Arial" w:cs="Arial" w:hint="cs"/>
                <w:b/>
                <w:sz w:val="22"/>
                <w:szCs w:val="22"/>
                <w:rtl/>
              </w:rPr>
              <w:t>וירטואליי</w:t>
            </w:r>
            <w:r w:rsidR="00600BD1">
              <w:rPr>
                <w:rFonts w:ascii="Arial" w:hAnsi="Arial" w:cs="Arial" w:hint="eastAsia"/>
                <w:b/>
                <w:sz w:val="22"/>
                <w:szCs w:val="22"/>
                <w:rtl/>
              </w:rPr>
              <w:t>ם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תוכנה לגישה מרחוק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</w:rPr>
              <w:t>VDI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וניהול אתר שרתים ו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</w:rPr>
              <w:t>DR</w:t>
            </w:r>
            <w:r w:rsidR="00354DA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של חברת </w:t>
            </w:r>
            <w:proofErr w:type="spellStart"/>
            <w:r w:rsidR="00354DAF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V</w:t>
            </w:r>
            <w:r w:rsidR="00354DAF">
              <w:rPr>
                <w:rFonts w:ascii="Arial" w:hAnsi="Arial" w:cs="Arial"/>
                <w:b/>
                <w:sz w:val="22"/>
                <w:szCs w:val="22"/>
                <w:u w:val="single"/>
              </w:rPr>
              <w:t>mware</w:t>
            </w:r>
            <w:proofErr w:type="spellEnd"/>
            <w:r w:rsidR="00354DA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לאור הגידול בפעילות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ומועד חידוש הרישוי </w:t>
            </w:r>
            <w:r w:rsidR="008322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מבקש לחדש הרישוי הקיים ולהרחיב</w:t>
            </w:r>
            <w:r w:rsidR="003A17EC">
              <w:rPr>
                <w:rFonts w:ascii="Arial" w:hAnsi="Arial" w:cs="Arial" w:hint="eastAsia"/>
                <w:b/>
                <w:sz w:val="22"/>
                <w:szCs w:val="22"/>
                <w:rtl/>
              </w:rPr>
              <w:t>ו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בהתאם לנדרש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5249DE">
              <w:rPr>
                <w:rFonts w:ascii="Arial" w:hAnsi="Arial" w:cs="Arial"/>
                <w:b/>
                <w:sz w:val="22"/>
                <w:szCs w:val="22"/>
              </w:rPr>
              <w:t>vmware</w:t>
            </w:r>
            <w:proofErr w:type="spellEnd"/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467B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774342">
              <w:rPr>
                <w:rFonts w:ascii="Arial" w:hAnsi="Arial" w:cs="Arial" w:hint="cs"/>
                <w:b/>
                <w:sz w:val="22"/>
                <w:szCs w:val="22"/>
                <w:rtl/>
              </w:rPr>
              <w:t>513731646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136A373" wp14:editId="58295C0D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5E6AD0EB" id="Text Box 3" o:spid="_x0000_s1029" type="#_x0000_t202" style="position:absolute;left:0;text-align:left;margin-left:107.8pt;margin-top:-.6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5224E1" w:rsidRDefault="00774342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224E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3,209,722 $ שהם </w:t>
            </w:r>
            <w:r w:rsidR="005224E1" w:rsidRPr="005224E1">
              <w:rPr>
                <w:rFonts w:ascii="Arial" w:hAnsi="Arial" w:cs="Arial" w:hint="cs"/>
                <w:b/>
                <w:sz w:val="22"/>
                <w:szCs w:val="22"/>
                <w:rtl/>
              </w:rPr>
              <w:t>10,850,563 ₪ לפי שער דולר 3.381 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5224E1" w:rsidRDefault="005224E1" w:rsidP="003A17E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224E1">
              <w:rPr>
                <w:rFonts w:ascii="Arial" w:hAnsi="Arial" w:cs="Arial" w:hint="cs"/>
                <w:b/>
                <w:sz w:val="22"/>
                <w:szCs w:val="22"/>
                <w:rtl/>
              </w:rPr>
              <w:t>01.01.2021- 31.12.2023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5249DE" w:rsidRDefault="005249DE" w:rsidP="00BA62E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תוכנת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הווירטואליזצי</w:t>
            </w:r>
            <w:r w:rsidR="003A17EC">
              <w:rPr>
                <w:rFonts w:ascii="Arial" w:hAnsi="Arial" w:cs="Arial" w:hint="eastAsia"/>
                <w:b/>
                <w:sz w:val="22"/>
                <w:szCs w:val="22"/>
                <w:rtl/>
              </w:rPr>
              <w:t>ה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לניהול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</w:rPr>
              <w:t>DATA CENTER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vmware</w:t>
            </w:r>
            <w:proofErr w:type="spellEnd"/>
            <w:r w:rsidR="00CB40E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מותק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  <w:lang w:val="en-GB"/>
              </w:rPr>
              <w:t xml:space="preserve">נת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בחות השרתים של המשרד ובאתר ה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</w:rPr>
              <w:t>DR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ה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ומשמש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כ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תשתית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</w:rPr>
              <w:t>DATA CENTER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לרוב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מוחלט של 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היישומים בסביבה הפתוחה של המשרד, </w:t>
            </w:r>
            <w:r w:rsidR="00CB40EA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מוצר מוביל בתחומו ו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אינו ניתן להחלפה בצורה </w:t>
            </w:r>
            <w:proofErr w:type="spellStart"/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מיידית</w:t>
            </w:r>
            <w:proofErr w:type="spellEnd"/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ללא ביצוע פרו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יקט הסבה ארוך ומורכב עם סיכונים תפעוליים</w:t>
            </w:r>
            <w:r w:rsidR="00CB40E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והגדלה והסבה של כ"א הקיים כיום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5249DE" w:rsidRDefault="005249DE" w:rsidP="005249D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במסגרת הקמת אתר ה-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 xml:space="preserve">DR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יש חשיבות לשמירה על אחידות 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</w:t>
            </w:r>
            <w:r w:rsidR="003A17EC">
              <w:rPr>
                <w:rFonts w:ascii="Arial" w:hAnsi="Arial" w:cs="Arial" w:hint="eastAsia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בין האתרים כולל שימוש בתוכנה זו לביצוע מעבר מהיר ואמין מאתר הראשי לאתר הגיבוי בעת הצורך. </w:t>
            </w:r>
          </w:p>
          <w:p w:rsidR="0083220F" w:rsidRDefault="005249DE" w:rsidP="003A17EC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 הרחבת הרישוי הקיים ובחירה של תוכנה אחרת , תגרור עלויות נכבד</w:t>
            </w:r>
            <w:r w:rsidR="003A17EC">
              <w:rPr>
                <w:rFonts w:ascii="Arial" w:hAnsi="Arial" w:cs="Arial" w:hint="cs"/>
                <w:b/>
                <w:sz w:val="22"/>
                <w:szCs w:val="22"/>
                <w:rtl/>
              </w:rPr>
              <w:t>ות ועיכוב משמעותי בלוחות הזמנים ובתפקוד של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מערכות המשרד</w:t>
            </w:r>
            <w:r w:rsidR="00BA62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 w:rsidRPr="005249DE">
              <w:rPr>
                <w:rFonts w:ascii="Arial" w:hAnsi="Arial" w:cs="Arial" w:hint="cs"/>
                <w:bCs/>
                <w:sz w:val="22"/>
                <w:szCs w:val="22"/>
                <w:rtl/>
              </w:rPr>
              <w:t>לפיכך, מוצר זה הוא יחיד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83220F" w:rsidRDefault="0083220F" w:rsidP="008322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VMWARE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באמצעות המשווקים המורשים על ידה, הינה היחידה המסוגלת לספק רישוי למוצריה ולכן הינה ספק יחיד.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CB40EA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CB40EA" w:rsidRPr="00E75D0F" w:rsidRDefault="00CB40EA" w:rsidP="00CB40E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VMWARE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הסכם מחירים מיריבים שנחתם עם מינהל הרכש הממשלתי לטובת משרדי הממשלה. </w:t>
            </w:r>
          </w:p>
        </w:tc>
      </w:tr>
      <w:tr w:rsidR="003A17EC" w:rsidRPr="00E75D0F" w:rsidTr="00661651">
        <w:tc>
          <w:tcPr>
            <w:tcW w:w="8522" w:type="dxa"/>
          </w:tcPr>
          <w:p w:rsidR="003A17EC" w:rsidRDefault="003A17EC" w:rsidP="00BA62E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3220F" w:rsidRDefault="008322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83220F" w:rsidP="008322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83220F" w:rsidP="008322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83220F" w:rsidP="008322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8322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3220F" w:rsidRDefault="008322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E75D0F" w:rsidP="008322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</w:t>
      </w:r>
    </w:p>
    <w:p w:rsidR="00E75D0F" w:rsidRDefault="00E75D0F" w:rsidP="008322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CB40EA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סננס שלום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98" w:rsidRDefault="00B66798">
      <w:r>
        <w:separator/>
      </w:r>
    </w:p>
  </w:endnote>
  <w:endnote w:type="continuationSeparator" w:id="0">
    <w:p w:rsidR="00B66798" w:rsidRDefault="00B6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BF0BF2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98" w:rsidRDefault="00B66798">
      <w:r>
        <w:separator/>
      </w:r>
    </w:p>
  </w:footnote>
  <w:footnote w:type="continuationSeparator" w:id="0">
    <w:p w:rsidR="00B66798" w:rsidRDefault="00B66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90150"/>
    <w:rsid w:val="002A133E"/>
    <w:rsid w:val="002B54B3"/>
    <w:rsid w:val="002C2287"/>
    <w:rsid w:val="002D60F3"/>
    <w:rsid w:val="003150C9"/>
    <w:rsid w:val="003336E5"/>
    <w:rsid w:val="00354773"/>
    <w:rsid w:val="00354DAF"/>
    <w:rsid w:val="00374FF6"/>
    <w:rsid w:val="00384850"/>
    <w:rsid w:val="00385CFC"/>
    <w:rsid w:val="003A17EC"/>
    <w:rsid w:val="003C3261"/>
    <w:rsid w:val="003C34EE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59BC"/>
    <w:rsid w:val="004C685E"/>
    <w:rsid w:val="004D5FD8"/>
    <w:rsid w:val="004D62EB"/>
    <w:rsid w:val="004E5223"/>
    <w:rsid w:val="00507E1A"/>
    <w:rsid w:val="005224E1"/>
    <w:rsid w:val="005249DE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0BD1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C5DBF"/>
    <w:rsid w:val="006D625D"/>
    <w:rsid w:val="007002FE"/>
    <w:rsid w:val="00707E50"/>
    <w:rsid w:val="00716817"/>
    <w:rsid w:val="00736D18"/>
    <w:rsid w:val="00746C65"/>
    <w:rsid w:val="0075740F"/>
    <w:rsid w:val="00774342"/>
    <w:rsid w:val="00796814"/>
    <w:rsid w:val="007C1434"/>
    <w:rsid w:val="007E6DA4"/>
    <w:rsid w:val="00801CA3"/>
    <w:rsid w:val="00830AC0"/>
    <w:rsid w:val="0083220F"/>
    <w:rsid w:val="00870B42"/>
    <w:rsid w:val="0087433A"/>
    <w:rsid w:val="00882DD4"/>
    <w:rsid w:val="008B3B18"/>
    <w:rsid w:val="008B4800"/>
    <w:rsid w:val="008D29D4"/>
    <w:rsid w:val="008D43E6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A4D9D"/>
    <w:rsid w:val="009D237B"/>
    <w:rsid w:val="009E28A4"/>
    <w:rsid w:val="009F6E90"/>
    <w:rsid w:val="00A1037D"/>
    <w:rsid w:val="00A177BF"/>
    <w:rsid w:val="00A27371"/>
    <w:rsid w:val="00A43115"/>
    <w:rsid w:val="00A46B50"/>
    <w:rsid w:val="00A56D7D"/>
    <w:rsid w:val="00A67D02"/>
    <w:rsid w:val="00A76DAF"/>
    <w:rsid w:val="00AA4CCB"/>
    <w:rsid w:val="00AD5096"/>
    <w:rsid w:val="00AD6E2D"/>
    <w:rsid w:val="00B16512"/>
    <w:rsid w:val="00B2170C"/>
    <w:rsid w:val="00B47B31"/>
    <w:rsid w:val="00B50F29"/>
    <w:rsid w:val="00B6079A"/>
    <w:rsid w:val="00B63BF8"/>
    <w:rsid w:val="00B66798"/>
    <w:rsid w:val="00BA04CA"/>
    <w:rsid w:val="00BA05F4"/>
    <w:rsid w:val="00BA2A50"/>
    <w:rsid w:val="00BA62ED"/>
    <w:rsid w:val="00BD1BBE"/>
    <w:rsid w:val="00BF0BF2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247E"/>
    <w:rsid w:val="00CB40EA"/>
    <w:rsid w:val="00CB4CB4"/>
    <w:rsid w:val="00CC01E5"/>
    <w:rsid w:val="00CC57C1"/>
    <w:rsid w:val="00CD5B85"/>
    <w:rsid w:val="00CD7DFE"/>
    <w:rsid w:val="00CF3976"/>
    <w:rsid w:val="00D0397C"/>
    <w:rsid w:val="00D2258E"/>
    <w:rsid w:val="00D242F7"/>
    <w:rsid w:val="00D36819"/>
    <w:rsid w:val="00D419EE"/>
    <w:rsid w:val="00D45653"/>
    <w:rsid w:val="00D467B0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23B1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51</TotalTime>
  <Pages>2</Pages>
  <Words>347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2176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ברוך יאיר פיש</cp:lastModifiedBy>
  <cp:revision>5</cp:revision>
  <cp:lastPrinted>2015-03-31T09:24:00Z</cp:lastPrinted>
  <dcterms:created xsi:type="dcterms:W3CDTF">2020-10-11T06:24:00Z</dcterms:created>
  <dcterms:modified xsi:type="dcterms:W3CDTF">2020-10-13T12:00:00Z</dcterms:modified>
</cp:coreProperties>
</file>